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076" w:rsidRDefault="001E6076" w:rsidP="00E80916">
      <w:pPr>
        <w:ind w:left="284"/>
        <w:rPr>
          <w:noProof/>
          <w:lang w:val="en-US" w:eastAsia="ru-RU"/>
        </w:rPr>
      </w:pPr>
      <w:r>
        <w:rPr>
          <w:noProof/>
          <w:lang w:eastAsia="ru-RU"/>
        </w:rPr>
        <w:pict>
          <v:rect id="_x0000_s1026" style="position:absolute;left:0;text-align:left;margin-left:57pt;margin-top:16.55pt;width:294.75pt;height:163.5pt;z-index:251662336" stroked="f">
            <v:textbox>
              <w:txbxContent>
                <w:p w:rsidR="001E6076" w:rsidRPr="008A2FB7" w:rsidRDefault="001E6076" w:rsidP="006512DA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 w:rsidRPr="008A2FB7">
                    <w:rPr>
                      <w:b/>
                      <w:sz w:val="52"/>
                      <w:szCs w:val="52"/>
                    </w:rPr>
                    <w:t xml:space="preserve">Школьный класс </w:t>
                  </w:r>
                </w:p>
                <w:p w:rsidR="001E6076" w:rsidRPr="008A2FB7" w:rsidRDefault="001E6076" w:rsidP="006512DA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6068CE"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Pr="008A2FB7">
                    <w:rPr>
                      <w:b/>
                      <w:color w:val="FF0000"/>
                      <w:sz w:val="72"/>
                      <w:szCs w:val="72"/>
                      <w:u w:val="single"/>
                    </w:rPr>
                    <w:t>1 сентября</w:t>
                  </w:r>
                  <w:r w:rsidRPr="008A2FB7">
                    <w:rPr>
                      <w:b/>
                      <w:sz w:val="72"/>
                      <w:szCs w:val="72"/>
                    </w:rPr>
                    <w:t xml:space="preserve"> </w:t>
                  </w:r>
                </w:p>
                <w:p w:rsidR="001E6076" w:rsidRPr="008A2FB7" w:rsidRDefault="001E6076" w:rsidP="006512DA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8A2FB7">
                    <w:rPr>
                      <w:b/>
                      <w:sz w:val="48"/>
                      <w:szCs w:val="48"/>
                    </w:rPr>
                    <w:t>может выглядеть вот так: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 xml:space="preserve">                                                                                                                        </w:t>
      </w:r>
    </w:p>
    <w:p w:rsidR="001E6076" w:rsidRDefault="001E6076" w:rsidP="00E80916">
      <w:pPr>
        <w:rPr>
          <w:noProof/>
          <w:lang w:eastAsia="ru-RU"/>
        </w:rPr>
      </w:pPr>
      <w:r>
        <w:rPr>
          <w:noProof/>
          <w:lang w:val="en-US" w:eastAsia="ru-RU"/>
        </w:rPr>
        <w:t xml:space="preserve">                                                                                                                           </w: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5pt;height:171.75pt;visibility:visib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">
            <v:imagedata r:id="rId5" o:title="" croptop="-267f" cropbottom="-304f" cropleft="-197f" cropright="-211f" gain="1.25"/>
          </v:shape>
        </w:pict>
      </w:r>
      <w:r>
        <w:rPr>
          <w:noProof/>
          <w:lang w:val="en-US" w:eastAsia="ru-RU"/>
        </w:rPr>
        <w:t xml:space="preserve"> </w:t>
      </w:r>
    </w:p>
    <w:p w:rsidR="001E6076" w:rsidRDefault="001E6076" w:rsidP="00E80916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i1026" type="#_x0000_t75" style="width:581.25pt;height:335.25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">
            <v:imagedata r:id="rId6" o:title="" cropbottom="-12f" cropright="-20f"/>
          </v:shape>
        </w:pict>
      </w:r>
    </w:p>
    <w:p w:rsidR="001E6076" w:rsidRDefault="001E6076" w:rsidP="00F3042C">
      <w:pPr>
        <w:ind w:left="284"/>
        <w:jc w:val="center"/>
        <w:rPr>
          <w:b/>
          <w:color w:val="FF0000"/>
          <w:sz w:val="44"/>
          <w:szCs w:val="44"/>
        </w:rPr>
      </w:pPr>
      <w:r>
        <w:rPr>
          <w:b/>
          <w:sz w:val="44"/>
          <w:szCs w:val="44"/>
        </w:rPr>
        <w:t>С</w:t>
      </w:r>
      <w:r w:rsidRPr="006068CE">
        <w:rPr>
          <w:b/>
          <w:sz w:val="44"/>
          <w:szCs w:val="44"/>
        </w:rPr>
        <w:t xml:space="preserve"> новым </w:t>
      </w:r>
      <w:r>
        <w:rPr>
          <w:b/>
          <w:sz w:val="44"/>
          <w:szCs w:val="44"/>
        </w:rPr>
        <w:t xml:space="preserve">подарочным </w:t>
      </w:r>
      <w:r w:rsidRPr="006068CE">
        <w:rPr>
          <w:b/>
          <w:sz w:val="44"/>
          <w:szCs w:val="44"/>
        </w:rPr>
        <w:t>проектом</w:t>
      </w:r>
      <w:r w:rsidRPr="00F3042C">
        <w:rPr>
          <w:b/>
          <w:sz w:val="44"/>
          <w:szCs w:val="44"/>
        </w:rPr>
        <w:t xml:space="preserve"> </w:t>
      </w:r>
      <w:r>
        <w:rPr>
          <w:b/>
          <w:sz w:val="44"/>
          <w:szCs w:val="44"/>
        </w:rPr>
        <w:t>от</w:t>
      </w:r>
      <w:r w:rsidRPr="006068CE">
        <w:rPr>
          <w:b/>
          <w:sz w:val="44"/>
          <w:szCs w:val="44"/>
        </w:rPr>
        <w:t xml:space="preserve"> </w:t>
      </w:r>
      <w:r>
        <w:rPr>
          <w:b/>
          <w:sz w:val="44"/>
          <w:szCs w:val="44"/>
          <w:lang w:val="en-US"/>
        </w:rPr>
        <w:t>VI</w:t>
      </w:r>
      <w:r w:rsidRPr="00F3042C">
        <w:rPr>
          <w:b/>
          <w:color w:val="FF0000"/>
          <w:sz w:val="44"/>
          <w:szCs w:val="44"/>
          <w:lang w:val="en-US"/>
        </w:rPr>
        <w:t>D</w:t>
      </w:r>
      <w:r>
        <w:rPr>
          <w:b/>
          <w:sz w:val="44"/>
          <w:szCs w:val="44"/>
          <w:lang w:val="en-US"/>
        </w:rPr>
        <w:t>EOUROKI</w:t>
      </w:r>
      <w:r w:rsidRPr="00F3042C">
        <w:rPr>
          <w:b/>
          <w:sz w:val="44"/>
          <w:szCs w:val="44"/>
        </w:rPr>
        <w:t>.</w:t>
      </w:r>
      <w:r>
        <w:rPr>
          <w:b/>
          <w:sz w:val="44"/>
          <w:szCs w:val="44"/>
          <w:lang w:val="en-US"/>
        </w:rPr>
        <w:t>NET</w:t>
      </w:r>
      <w:r>
        <w:rPr>
          <w:b/>
          <w:sz w:val="44"/>
          <w:szCs w:val="44"/>
        </w:rPr>
        <w:br/>
      </w:r>
      <w:r w:rsidRPr="00F3042C">
        <w:rPr>
          <w:b/>
          <w:color w:val="365F91"/>
          <w:sz w:val="44"/>
          <w:szCs w:val="44"/>
        </w:rPr>
        <w:t>«Оформление класса к 1 сентября»</w:t>
      </w:r>
    </w:p>
    <w:p w:rsidR="001E6076" w:rsidRPr="008A2FB7" w:rsidRDefault="001E6076" w:rsidP="008A2FB7">
      <w:pPr>
        <w:ind w:left="284"/>
        <w:jc w:val="center"/>
        <w:rPr>
          <w:b/>
          <w:color w:val="FF0000"/>
          <w:sz w:val="44"/>
          <w:szCs w:val="44"/>
        </w:rPr>
      </w:pPr>
      <w:r w:rsidRPr="008A2FB7">
        <w:rPr>
          <w:b/>
          <w:color w:val="FF0000"/>
          <w:sz w:val="44"/>
          <w:szCs w:val="44"/>
        </w:rPr>
        <w:t>Инструкция:</w:t>
      </w:r>
    </w:p>
    <w:p w:rsidR="001E6076" w:rsidRPr="00DF7F6D" w:rsidRDefault="001E6076" w:rsidP="00DF7F6D">
      <w:pPr>
        <w:numPr>
          <w:ilvl w:val="0"/>
          <w:numId w:val="1"/>
        </w:numPr>
        <w:spacing w:line="240" w:lineRule="auto"/>
        <w:ind w:left="924" w:hanging="357"/>
        <w:contextualSpacing/>
        <w:rPr>
          <w:i/>
          <w:noProof/>
          <w:sz w:val="32"/>
          <w:szCs w:val="32"/>
          <w:lang w:eastAsia="ru-RU"/>
        </w:rPr>
      </w:pPr>
      <w:r w:rsidRPr="00DF7F6D">
        <w:rPr>
          <w:b/>
          <w:sz w:val="32"/>
          <w:szCs w:val="32"/>
        </w:rPr>
        <w:t>Распечатать на цветном принтере детали</w:t>
      </w:r>
      <w:r w:rsidRPr="00DF7F6D">
        <w:rPr>
          <w:sz w:val="32"/>
          <w:szCs w:val="32"/>
        </w:rPr>
        <w:t xml:space="preserve"> </w:t>
      </w:r>
      <w:r w:rsidRPr="00DF7F6D">
        <w:rPr>
          <w:i/>
          <w:sz w:val="32"/>
          <w:szCs w:val="32"/>
        </w:rPr>
        <w:t>(в целях экономии некоторые элементы можно вырезать из цветной бумаги)</w:t>
      </w:r>
      <w:r w:rsidRPr="00B80657">
        <w:rPr>
          <w:i/>
          <w:sz w:val="32"/>
          <w:szCs w:val="32"/>
        </w:rPr>
        <w:t>.</w:t>
      </w:r>
    </w:p>
    <w:p w:rsidR="001E6076" w:rsidRPr="00DF7F6D" w:rsidRDefault="001E6076" w:rsidP="00DF7F6D">
      <w:pPr>
        <w:numPr>
          <w:ilvl w:val="0"/>
          <w:numId w:val="1"/>
        </w:numPr>
        <w:spacing w:line="240" w:lineRule="auto"/>
        <w:ind w:left="924" w:hanging="357"/>
        <w:contextualSpacing/>
        <w:rPr>
          <w:i/>
          <w:noProof/>
          <w:sz w:val="32"/>
          <w:szCs w:val="32"/>
          <w:lang w:eastAsia="ru-RU"/>
        </w:rPr>
      </w:pPr>
      <w:r w:rsidRPr="00DF7F6D">
        <w:rPr>
          <w:b/>
          <w:noProof/>
          <w:sz w:val="32"/>
          <w:szCs w:val="32"/>
          <w:lang w:eastAsia="ru-RU"/>
        </w:rPr>
        <w:t>Вырезать по контуру</w:t>
      </w:r>
      <w:r w:rsidRPr="00DF7F6D">
        <w:rPr>
          <w:i/>
          <w:noProof/>
          <w:sz w:val="32"/>
          <w:szCs w:val="32"/>
          <w:lang w:eastAsia="ru-RU"/>
        </w:rPr>
        <w:t xml:space="preserve"> </w:t>
      </w:r>
      <w:r w:rsidRPr="008A2FB7">
        <w:rPr>
          <w:b/>
          <w:noProof/>
          <w:sz w:val="32"/>
          <w:szCs w:val="32"/>
          <w:lang w:eastAsia="ru-RU"/>
        </w:rPr>
        <w:t>каждую деталь</w:t>
      </w:r>
      <w:r>
        <w:rPr>
          <w:i/>
          <w:noProof/>
          <w:sz w:val="32"/>
          <w:szCs w:val="32"/>
          <w:lang w:eastAsia="ru-RU"/>
        </w:rPr>
        <w:t xml:space="preserve"> </w:t>
      </w:r>
      <w:r w:rsidRPr="00DF7F6D">
        <w:rPr>
          <w:i/>
          <w:noProof/>
          <w:sz w:val="32"/>
          <w:szCs w:val="32"/>
          <w:lang w:eastAsia="ru-RU"/>
        </w:rPr>
        <w:t>(для лучшего зрительного восприятия рекомендуется оставить белый контур)</w:t>
      </w:r>
      <w:r w:rsidRPr="00B80657">
        <w:rPr>
          <w:i/>
          <w:noProof/>
          <w:sz w:val="32"/>
          <w:szCs w:val="32"/>
          <w:lang w:eastAsia="ru-RU"/>
        </w:rPr>
        <w:t>.</w:t>
      </w:r>
    </w:p>
    <w:p w:rsidR="001E6076" w:rsidRDefault="001E6076" w:rsidP="00DF7F6D">
      <w:pPr>
        <w:numPr>
          <w:ilvl w:val="0"/>
          <w:numId w:val="1"/>
        </w:numPr>
        <w:spacing w:line="240" w:lineRule="auto"/>
        <w:ind w:left="924" w:hanging="357"/>
        <w:contextualSpacing/>
        <w:rPr>
          <w:b/>
          <w:noProof/>
          <w:sz w:val="32"/>
          <w:szCs w:val="32"/>
          <w:lang w:eastAsia="ru-RU"/>
        </w:rPr>
      </w:pPr>
      <w:r w:rsidRPr="00DF7F6D">
        <w:rPr>
          <w:i/>
          <w:noProof/>
          <w:sz w:val="32"/>
          <w:szCs w:val="32"/>
          <w:lang w:eastAsia="ru-RU"/>
        </w:rPr>
        <w:t xml:space="preserve"> </w:t>
      </w:r>
      <w:r w:rsidRPr="00DF7F6D">
        <w:rPr>
          <w:b/>
          <w:noProof/>
          <w:sz w:val="32"/>
          <w:szCs w:val="32"/>
          <w:lang w:eastAsia="ru-RU"/>
        </w:rPr>
        <w:t>Украсить класс, как на картинке.</w:t>
      </w:r>
    </w:p>
    <w:p w:rsidR="001E6076" w:rsidRDefault="001E6076" w:rsidP="00DF7F6D">
      <w:pPr>
        <w:spacing w:line="240" w:lineRule="auto"/>
        <w:ind w:left="924"/>
        <w:contextualSpacing/>
        <w:rPr>
          <w:i/>
          <w:noProof/>
          <w:sz w:val="32"/>
          <w:szCs w:val="32"/>
          <w:lang w:eastAsia="ru-RU"/>
        </w:rPr>
      </w:pPr>
      <w:r>
        <w:rPr>
          <w:i/>
          <w:noProof/>
          <w:sz w:val="32"/>
          <w:szCs w:val="32"/>
          <w:lang w:eastAsia="ru-RU"/>
        </w:rPr>
        <w:t xml:space="preserve">         </w:t>
      </w:r>
      <w:r w:rsidRPr="008A2FB7">
        <w:rPr>
          <w:i/>
          <w:noProof/>
          <w:sz w:val="32"/>
          <w:szCs w:val="32"/>
          <w:lang w:eastAsia="ru-RU"/>
        </w:rPr>
        <w:t xml:space="preserve">Рекомендуется приобрести надувные воздушные шарики (или в целях экономии можно вырезать </w:t>
      </w:r>
      <w:r>
        <w:rPr>
          <w:i/>
          <w:noProof/>
          <w:sz w:val="32"/>
          <w:szCs w:val="32"/>
          <w:lang w:eastAsia="ru-RU"/>
        </w:rPr>
        <w:t xml:space="preserve">уже </w:t>
      </w:r>
      <w:r w:rsidRPr="008A2FB7">
        <w:rPr>
          <w:i/>
          <w:noProof/>
          <w:sz w:val="32"/>
          <w:szCs w:val="32"/>
          <w:lang w:eastAsia="ru-RU"/>
        </w:rPr>
        <w:t>готовые из бумаги).</w:t>
      </w:r>
    </w:p>
    <w:p w:rsidR="001E6076" w:rsidRDefault="001E6076" w:rsidP="00DF7F6D">
      <w:pPr>
        <w:spacing w:line="240" w:lineRule="auto"/>
        <w:ind w:left="924"/>
        <w:contextualSpacing/>
        <w:rPr>
          <w:i/>
          <w:noProof/>
          <w:sz w:val="32"/>
          <w:szCs w:val="32"/>
          <w:lang w:eastAsia="ru-RU"/>
        </w:rPr>
      </w:pPr>
    </w:p>
    <w:p w:rsidR="001E6076" w:rsidRPr="008A2FB7" w:rsidRDefault="001E6076" w:rsidP="008A2FB7">
      <w:pPr>
        <w:spacing w:line="240" w:lineRule="auto"/>
        <w:ind w:left="924"/>
        <w:contextualSpacing/>
        <w:jc w:val="center"/>
        <w:rPr>
          <w:i/>
          <w:noProof/>
          <w:sz w:val="96"/>
          <w:szCs w:val="96"/>
          <w:u w:val="single"/>
          <w:lang w:eastAsia="ru-RU"/>
        </w:rPr>
      </w:pPr>
      <w:r>
        <w:rPr>
          <w:noProof/>
          <w:lang w:eastAsia="ru-RU"/>
        </w:rPr>
        <w:pict>
          <v:rect id="_x0000_s1027" style="position:absolute;left:0;text-align:left;margin-left:-5.25pt;margin-top:.05pt;width:604.5pt;height:50.25pt;z-index:251663360" fillcolor="#f79646" stroked="f">
            <v:textbox>
              <w:txbxContent>
                <w:p w:rsidR="001E6076" w:rsidRPr="008A2FB7" w:rsidRDefault="001E6076" w:rsidP="008A2FB7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8A2FB7">
                    <w:rPr>
                      <w:b/>
                      <w:sz w:val="72"/>
                      <w:szCs w:val="72"/>
                    </w:rPr>
                    <w:t>ДЕТАЛИ</w:t>
                  </w:r>
                </w:p>
              </w:txbxContent>
            </v:textbox>
          </v:rect>
        </w:pict>
      </w:r>
    </w:p>
    <w:p w:rsidR="001E6076" w:rsidRPr="006512DA" w:rsidRDefault="001E6076" w:rsidP="00DF7F6D">
      <w:pPr>
        <w:rPr>
          <w:noProof/>
          <w:lang w:eastAsia="ru-RU"/>
        </w:rPr>
      </w:pPr>
    </w:p>
    <w:p w:rsidR="001E6076" w:rsidRDefault="001E6076" w:rsidP="00FB2D92">
      <w:pPr>
        <w:jc w:val="center"/>
        <w:rPr>
          <w:b/>
          <w:noProof/>
          <w:sz w:val="40"/>
          <w:szCs w:val="40"/>
          <w:lang w:eastAsia="ru-RU"/>
        </w:rPr>
      </w:pPr>
      <w:r w:rsidRPr="00077F26">
        <w:rPr>
          <w:b/>
          <w:noProof/>
          <w:sz w:val="40"/>
          <w:szCs w:val="40"/>
          <w:lang w:eastAsia="ru-RU"/>
        </w:rPr>
        <w:pict>
          <v:shape id="_x0000_i1027" type="#_x0000_t75" style="width:579.75pt;height:589.5pt">
            <v:imagedata r:id="rId7" o:title="" gain="109227f"/>
          </v:shape>
        </w:pict>
      </w:r>
    </w:p>
    <w:p w:rsidR="001E6076" w:rsidRDefault="001E6076" w:rsidP="00FB2D92">
      <w:pPr>
        <w:jc w:val="center"/>
        <w:rPr>
          <w:b/>
          <w:noProof/>
          <w:sz w:val="40"/>
          <w:szCs w:val="40"/>
          <w:lang w:eastAsia="ru-RU"/>
        </w:rPr>
      </w:pPr>
    </w:p>
    <w:p w:rsidR="001E6076" w:rsidRDefault="001E6076" w:rsidP="00A61ECC">
      <w:pPr>
        <w:jc w:val="center"/>
        <w:rPr>
          <w:noProof/>
          <w:lang w:eastAsia="ru-RU"/>
        </w:rPr>
      </w:pPr>
    </w:p>
    <w:p w:rsidR="001E6076" w:rsidRDefault="001E6076" w:rsidP="00A61ECC">
      <w:pPr>
        <w:jc w:val="center"/>
        <w:rPr>
          <w:noProof/>
          <w:lang w:eastAsia="ru-RU"/>
        </w:rPr>
      </w:pPr>
    </w:p>
    <w:p w:rsidR="001E6076" w:rsidRDefault="001E6076" w:rsidP="00A61ECC">
      <w:pPr>
        <w:jc w:val="center"/>
        <w:rPr>
          <w:noProof/>
          <w:lang w:eastAsia="ru-RU"/>
        </w:rPr>
      </w:pPr>
    </w:p>
    <w:p w:rsidR="001E6076" w:rsidRDefault="001E6076" w:rsidP="00A61ECC">
      <w:pPr>
        <w:jc w:val="center"/>
        <w:rPr>
          <w:noProof/>
          <w:lang w:eastAsia="ru-RU"/>
        </w:rPr>
      </w:pPr>
    </w:p>
    <w:p w:rsidR="001E6076" w:rsidRDefault="001E6076" w:rsidP="00A61ECC">
      <w:pPr>
        <w:jc w:val="center"/>
        <w:rPr>
          <w:noProof/>
          <w:lang w:eastAsia="ru-RU"/>
        </w:rPr>
      </w:pPr>
    </w:p>
    <w:p w:rsidR="001E6076" w:rsidRDefault="001E6076" w:rsidP="00A61ECC">
      <w:pPr>
        <w:jc w:val="center"/>
      </w:pPr>
      <w:bookmarkStart w:id="0" w:name="_GoBack"/>
      <w:r>
        <w:pict>
          <v:shape id="_x0000_i1028" type="#_x0000_t75" style="width:564pt;height:562.5pt">
            <v:imagedata r:id="rId8" o:title="" gain="1.25"/>
          </v:shape>
        </w:pict>
      </w:r>
      <w:bookmarkEnd w:id="0"/>
    </w:p>
    <w:p w:rsidR="001E6076" w:rsidRDefault="001E6076" w:rsidP="00A61ECC">
      <w:pPr>
        <w:jc w:val="center"/>
      </w:pPr>
    </w:p>
    <w:p w:rsidR="001E6076" w:rsidRDefault="001E6076" w:rsidP="00A61ECC">
      <w:pPr>
        <w:jc w:val="center"/>
      </w:pPr>
    </w:p>
    <w:p w:rsidR="001E6076" w:rsidRDefault="001E6076" w:rsidP="00A61ECC">
      <w:pPr>
        <w:jc w:val="center"/>
      </w:pPr>
    </w:p>
    <w:p w:rsidR="001E6076" w:rsidRDefault="001E6076" w:rsidP="00A61ECC">
      <w:pPr>
        <w:jc w:val="center"/>
      </w:pPr>
    </w:p>
    <w:p w:rsidR="001E6076" w:rsidRDefault="001E6076" w:rsidP="00A61ECC">
      <w:pPr>
        <w:jc w:val="center"/>
      </w:pPr>
    </w:p>
    <w:p w:rsidR="001E6076" w:rsidRDefault="001E6076" w:rsidP="00A61ECC">
      <w:pPr>
        <w:jc w:val="center"/>
      </w:pPr>
    </w:p>
    <w:p w:rsidR="001E6076" w:rsidRDefault="001E6076" w:rsidP="00A61ECC">
      <w:pPr>
        <w:ind w:left="-851" w:right="-710"/>
        <w:jc w:val="center"/>
        <w:rPr>
          <w:noProof/>
          <w:sz w:val="40"/>
          <w:szCs w:val="40"/>
          <w:lang w:val="en-US" w:eastAsia="ru-RU"/>
        </w:rPr>
      </w:pPr>
    </w:p>
    <w:p w:rsidR="001E6076" w:rsidRDefault="001E6076" w:rsidP="00A61ECC">
      <w:pPr>
        <w:ind w:left="-851" w:right="-710"/>
        <w:jc w:val="center"/>
        <w:rPr>
          <w:noProof/>
          <w:sz w:val="40"/>
          <w:szCs w:val="40"/>
          <w:lang w:val="en-US" w:eastAsia="ru-RU"/>
        </w:rPr>
      </w:pPr>
    </w:p>
    <w:p w:rsidR="001E6076" w:rsidRDefault="001E6076" w:rsidP="00A61ECC">
      <w:pPr>
        <w:ind w:left="-851" w:right="-710"/>
        <w:jc w:val="center"/>
        <w:rPr>
          <w:lang w:val="en-US"/>
        </w:rPr>
      </w:pPr>
    </w:p>
    <w:p w:rsidR="001E6076" w:rsidRDefault="001E6076" w:rsidP="00A61ECC">
      <w:pPr>
        <w:ind w:left="-851" w:right="-710"/>
        <w:jc w:val="center"/>
      </w:pPr>
      <w:r w:rsidRPr="00077F26">
        <w:rPr>
          <w:lang w:val="en-US"/>
        </w:rPr>
        <w:pict>
          <v:shape id="_x0000_i1029" type="#_x0000_t75" style="width:449.25pt;height:575.25pt">
            <v:imagedata r:id="rId9" o:title="" gain="1.25"/>
          </v:shape>
        </w:pict>
      </w:r>
    </w:p>
    <w:p w:rsidR="001E6076" w:rsidRDefault="001E6076" w:rsidP="00A61ECC">
      <w:pPr>
        <w:ind w:left="-851" w:right="-710"/>
        <w:jc w:val="center"/>
      </w:pPr>
    </w:p>
    <w:p w:rsidR="001E6076" w:rsidRDefault="001E6076" w:rsidP="00A61ECC">
      <w:pPr>
        <w:ind w:left="-851" w:right="-710"/>
        <w:jc w:val="center"/>
      </w:pPr>
    </w:p>
    <w:p w:rsidR="001E6076" w:rsidRDefault="001E6076" w:rsidP="00A61ECC">
      <w:pPr>
        <w:ind w:left="-851" w:right="-710"/>
        <w:jc w:val="center"/>
      </w:pPr>
    </w:p>
    <w:p w:rsidR="001E6076" w:rsidRDefault="001E6076" w:rsidP="00A61ECC">
      <w:pPr>
        <w:ind w:left="-851" w:right="-710"/>
        <w:jc w:val="center"/>
      </w:pPr>
    </w:p>
    <w:p w:rsidR="001E6076" w:rsidRDefault="001E6076" w:rsidP="00A61ECC">
      <w:pPr>
        <w:ind w:left="-851" w:right="-710"/>
        <w:jc w:val="center"/>
      </w:pPr>
    </w:p>
    <w:p w:rsidR="001E6076" w:rsidRDefault="001E6076" w:rsidP="00A61ECC">
      <w:pPr>
        <w:ind w:left="-851" w:right="-710"/>
        <w:jc w:val="center"/>
      </w:pPr>
    </w:p>
    <w:p w:rsidR="001E6076" w:rsidRDefault="001E6076" w:rsidP="00A61ECC">
      <w:pPr>
        <w:ind w:left="-851" w:right="-710"/>
        <w:jc w:val="center"/>
      </w:pPr>
    </w:p>
    <w:p w:rsidR="001E6076" w:rsidRDefault="001E6076" w:rsidP="00A61ECC">
      <w:pPr>
        <w:ind w:left="-851" w:right="-710"/>
        <w:jc w:val="center"/>
      </w:pPr>
    </w:p>
    <w:p w:rsidR="001E6076" w:rsidRDefault="001E6076" w:rsidP="00A61ECC">
      <w:pPr>
        <w:ind w:left="-851" w:right="-710"/>
        <w:jc w:val="center"/>
      </w:pPr>
    </w:p>
    <w:p w:rsidR="001E6076" w:rsidRDefault="001E6076" w:rsidP="00A61ECC">
      <w:pPr>
        <w:ind w:left="-851" w:right="-710"/>
        <w:jc w:val="center"/>
      </w:pPr>
    </w:p>
    <w:p w:rsidR="001E6076" w:rsidRDefault="001E6076" w:rsidP="00A61ECC">
      <w:pPr>
        <w:ind w:left="-851" w:right="-710"/>
        <w:jc w:val="center"/>
      </w:pPr>
    </w:p>
    <w:p w:rsidR="001E6076" w:rsidRDefault="001E6076" w:rsidP="00A61ECC">
      <w:pPr>
        <w:ind w:left="-851" w:right="-710"/>
        <w:jc w:val="center"/>
      </w:pPr>
    </w:p>
    <w:p w:rsidR="001E6076" w:rsidRDefault="001E6076" w:rsidP="00A61ECC">
      <w:pPr>
        <w:ind w:left="-851" w:right="-710"/>
        <w:jc w:val="center"/>
      </w:pPr>
    </w:p>
    <w:p w:rsidR="001E6076" w:rsidRPr="00374C5A" w:rsidRDefault="001E6076" w:rsidP="00A61ECC">
      <w:pPr>
        <w:ind w:left="-851" w:right="-710"/>
        <w:jc w:val="center"/>
      </w:pPr>
      <w:r>
        <w:pict>
          <v:shape id="_x0000_i1030" type="#_x0000_t75" style="width:558.75pt;height:630pt">
            <v:imagedata r:id="rId10" o:title="" gain="1.25"/>
          </v:shape>
        </w:pict>
      </w:r>
    </w:p>
    <w:p w:rsidR="001E6076" w:rsidRDefault="001E6076" w:rsidP="00A61ECC">
      <w:pPr>
        <w:ind w:left="-851" w:right="-710"/>
        <w:jc w:val="center"/>
        <w:rPr>
          <w:lang w:val="en-US"/>
        </w:rPr>
      </w:pPr>
    </w:p>
    <w:p w:rsidR="001E6076" w:rsidRDefault="001E6076" w:rsidP="00A61ECC">
      <w:pPr>
        <w:ind w:left="-851" w:right="-710"/>
        <w:jc w:val="center"/>
        <w:rPr>
          <w:b/>
          <w:sz w:val="36"/>
          <w:szCs w:val="36"/>
        </w:rPr>
      </w:pPr>
    </w:p>
    <w:p w:rsidR="001E6076" w:rsidRDefault="001E6076" w:rsidP="00A61ECC">
      <w:pPr>
        <w:ind w:left="-851" w:right="-710"/>
        <w:jc w:val="center"/>
      </w:pPr>
    </w:p>
    <w:p w:rsidR="001E6076" w:rsidRDefault="001E6076" w:rsidP="00A61ECC">
      <w:pPr>
        <w:ind w:left="-851" w:right="-710"/>
        <w:jc w:val="center"/>
      </w:pPr>
    </w:p>
    <w:p w:rsidR="001E6076" w:rsidRDefault="001E6076" w:rsidP="00A61ECC">
      <w:pPr>
        <w:ind w:left="-851" w:right="-710"/>
        <w:jc w:val="center"/>
      </w:pPr>
    </w:p>
    <w:p w:rsidR="001E6076" w:rsidRDefault="001E6076" w:rsidP="00A61ECC">
      <w:pPr>
        <w:ind w:left="-851" w:right="-710"/>
        <w:jc w:val="center"/>
      </w:pPr>
    </w:p>
    <w:p w:rsidR="001E6076" w:rsidRDefault="001E6076" w:rsidP="00A61ECC">
      <w:pPr>
        <w:ind w:left="-851" w:right="-710"/>
        <w:jc w:val="center"/>
      </w:pPr>
    </w:p>
    <w:p w:rsidR="001E6076" w:rsidRDefault="001E6076" w:rsidP="00A61ECC">
      <w:pPr>
        <w:ind w:left="-851" w:right="-710"/>
        <w:jc w:val="center"/>
      </w:pPr>
      <w:r>
        <w:pict>
          <v:shape id="_x0000_i1031" type="#_x0000_t75" style="width:553.5pt;height:744.75pt">
            <v:imagedata r:id="rId11" o:title="" cropbottom="324f" cropleft="265f" gain="1.25"/>
          </v:shape>
        </w:pict>
      </w:r>
    </w:p>
    <w:p w:rsidR="001E6076" w:rsidRDefault="001E6076" w:rsidP="00A61ECC">
      <w:pPr>
        <w:ind w:left="-851" w:right="-710"/>
        <w:jc w:val="center"/>
        <w:rPr>
          <w:b/>
          <w:sz w:val="36"/>
          <w:szCs w:val="36"/>
          <w:u w:val="single"/>
        </w:rPr>
      </w:pPr>
    </w:p>
    <w:p w:rsidR="001E6076" w:rsidRDefault="001E6076" w:rsidP="00A61ECC">
      <w:pPr>
        <w:ind w:left="-851" w:right="-710"/>
        <w:jc w:val="center"/>
        <w:rPr>
          <w:b/>
          <w:sz w:val="36"/>
          <w:szCs w:val="36"/>
          <w:u w:val="single"/>
        </w:rPr>
      </w:pPr>
    </w:p>
    <w:p w:rsidR="001E6076" w:rsidRDefault="001E6076" w:rsidP="00A61ECC">
      <w:pPr>
        <w:ind w:left="-851" w:right="-710"/>
        <w:jc w:val="center"/>
        <w:rPr>
          <w:b/>
          <w:sz w:val="36"/>
          <w:szCs w:val="36"/>
          <w:u w:val="single"/>
        </w:rPr>
      </w:pPr>
      <w:r w:rsidRPr="00077F26">
        <w:rPr>
          <w:b/>
          <w:sz w:val="36"/>
          <w:szCs w:val="36"/>
          <w:u w:val="single"/>
        </w:rPr>
        <w:pict>
          <v:shape id="_x0000_i1032" type="#_x0000_t75" style="width:549.75pt;height:822pt">
            <v:imagedata r:id="rId12" o:title="" croptop="219f" cropbottom="372f" gain="109227f"/>
          </v:shape>
        </w:pict>
      </w:r>
    </w:p>
    <w:p w:rsidR="001E6076" w:rsidRDefault="001E6076" w:rsidP="00DB3020">
      <w:pPr>
        <w:tabs>
          <w:tab w:val="left" w:pos="993"/>
        </w:tabs>
        <w:ind w:left="220" w:right="-710"/>
        <w:rPr>
          <w:noProof/>
          <w:lang w:eastAsia="ru-RU"/>
        </w:rPr>
      </w:pPr>
    </w:p>
    <w:p w:rsidR="001E6076" w:rsidRDefault="001E6076" w:rsidP="00DB3020">
      <w:pPr>
        <w:ind w:left="220" w:right="-710"/>
      </w:pPr>
      <w:r>
        <w:pict>
          <v:shape id="_x0000_i1033" type="#_x0000_t75" style="width:563.25pt;height:659.25pt">
            <v:imagedata r:id="rId13" o:title="" cropleft="346f" gain="2.5"/>
          </v:shape>
        </w:pict>
      </w:r>
    </w:p>
    <w:p w:rsidR="001E6076" w:rsidRDefault="001E6076" w:rsidP="00DB3020">
      <w:pPr>
        <w:ind w:left="220" w:right="-710"/>
      </w:pPr>
    </w:p>
    <w:p w:rsidR="001E6076" w:rsidRDefault="001E6076" w:rsidP="00DB3020">
      <w:pPr>
        <w:ind w:left="220" w:right="-710"/>
      </w:pPr>
    </w:p>
    <w:p w:rsidR="001E6076" w:rsidRDefault="001E6076" w:rsidP="00DB3020">
      <w:pPr>
        <w:ind w:left="220" w:right="-710"/>
      </w:pPr>
    </w:p>
    <w:p w:rsidR="001E6076" w:rsidRDefault="001E6076" w:rsidP="00DB3020">
      <w:pPr>
        <w:ind w:left="220" w:right="-710"/>
      </w:pPr>
    </w:p>
    <w:p w:rsidR="001E6076" w:rsidRDefault="001E6076" w:rsidP="00DB3020">
      <w:pPr>
        <w:ind w:left="220" w:right="-710"/>
      </w:pPr>
    </w:p>
    <w:p w:rsidR="001E6076" w:rsidRDefault="001E6076" w:rsidP="00DB3020">
      <w:pPr>
        <w:ind w:left="220" w:right="-710"/>
      </w:pPr>
    </w:p>
    <w:p w:rsidR="001E6076" w:rsidRDefault="001E6076" w:rsidP="00DB3020">
      <w:pPr>
        <w:ind w:left="220" w:right="-710"/>
      </w:pPr>
      <w:r>
        <w:pict>
          <v:shape id="_x0000_i1034" type="#_x0000_t75" style="width:563.25pt;height:777pt">
            <v:imagedata r:id="rId14" o:title="" gain="2.5"/>
          </v:shape>
        </w:pict>
      </w:r>
    </w:p>
    <w:p w:rsidR="001E6076" w:rsidRDefault="001E6076" w:rsidP="00DB3020">
      <w:pPr>
        <w:ind w:left="220" w:right="-710"/>
      </w:pPr>
    </w:p>
    <w:p w:rsidR="001E6076" w:rsidRDefault="001E6076" w:rsidP="008A2FB7">
      <w:pPr>
        <w:ind w:left="851" w:right="-710"/>
      </w:pPr>
      <w:r>
        <w:pict>
          <v:shape id="_x0000_i1035" type="#_x0000_t75" style="width:504.75pt;height:778.5pt">
            <v:imagedata r:id="rId15" o:title="" gain="5"/>
          </v:shape>
        </w:pict>
      </w:r>
    </w:p>
    <w:p w:rsidR="001E6076" w:rsidRDefault="001E6076" w:rsidP="00DB3020">
      <w:pPr>
        <w:ind w:left="220" w:right="-710"/>
      </w:pPr>
      <w:r>
        <w:pict>
          <v:shape id="_x0000_i1036" type="#_x0000_t75" style="width:574.5pt;height:828pt">
            <v:imagedata r:id="rId16" o:title="" gain="109227f"/>
          </v:shape>
        </w:pict>
      </w:r>
    </w:p>
    <w:p w:rsidR="001E6076" w:rsidRPr="00C062EB" w:rsidRDefault="001E6076" w:rsidP="00C062EB">
      <w:pPr>
        <w:ind w:left="220" w:right="-710"/>
        <w:jc w:val="center"/>
        <w:rPr>
          <w:b/>
          <w:noProof/>
          <w:sz w:val="36"/>
          <w:szCs w:val="36"/>
          <w:lang w:eastAsia="ru-RU"/>
        </w:rPr>
      </w:pPr>
      <w:r w:rsidRPr="00C062EB">
        <w:rPr>
          <w:b/>
          <w:sz w:val="36"/>
          <w:szCs w:val="36"/>
        </w:rPr>
        <w:t>3 ШТУКИ</w:t>
      </w:r>
    </w:p>
    <w:p w:rsidR="001E6076" w:rsidRDefault="001E6076" w:rsidP="005D0911">
      <w:pPr>
        <w:ind w:left="550" w:right="-710"/>
      </w:pPr>
      <w:r>
        <w:rPr>
          <w:noProof/>
          <w:lang w:eastAsia="ru-RU"/>
        </w:rPr>
        <w:pict>
          <v:shape id="_x0000_s1028" style="position:absolute;left:0;text-align:left;margin-left:246pt;margin-top:4.8pt;width:274pt;height:120.65pt;z-index:251654144" coordsize="5480,2413" path="m5480,2413c5245,2034,5010,1656,4660,1353,4310,1050,3827,803,3380,593,2933,383,2407,186,1980,93,1553,,1150,20,820,33,490,46,245,109,,173e" filled="f" strokecolor="#0070c0" strokeweight="3pt">
            <v:stroke dashstyle="dash"/>
            <v:path arrowok="t"/>
          </v:shape>
        </w:pict>
      </w:r>
      <w:r>
        <w:rPr>
          <w:noProof/>
          <w:lang w:eastAsia="ru-RU"/>
        </w:rPr>
        <w:pict>
          <v:shape id="_x0000_s1029" style="position:absolute;left:0;text-align:left;margin-left:122pt;margin-top:124.45pt;width:453.65pt;height:621.5pt;z-index:251653120" coordsize="9073,12430" path="m,8740v746,920,1493,1840,2000,2320c2507,11540,2897,11430,3040,11620v143,190,-420,460,-180,580c3100,12320,4247,12430,4480,12340v233,-90,-487,-387,-220,-680c4527,11367,5390,11356,6080,10580,6770,9804,7913,8237,8400,7000,8887,5763,9073,4327,9000,3160,8927,1993,8443,996,7960,e" filled="f" strokecolor="#0070c0" strokeweight="3pt">
            <v:stroke dashstyle="dash"/>
            <v:path arrowok="t"/>
          </v:shape>
        </w:pict>
      </w:r>
      <w:r>
        <w:rPr>
          <w:noProof/>
          <w:lang w:eastAsia="ru-RU"/>
        </w:rPr>
        <w:pict>
          <v:shape id="_x0000_s1030" style="position:absolute;left:0;text-align:left;margin-left:32.15pt;margin-top:12.45pt;width:219.85pt;height:549pt;z-index:251652096" coordsize="4397,10980" path="m4397,c3878,110,3360,220,2837,560,2314,900,1704,1330,1257,2040,810,2750,314,3827,157,4820,,5813,137,7127,317,8000v180,873,670,1563,920,2060c1487,10557,1717,10833,1817,10980e" filled="f" strokecolor="#0070c0" strokeweight="3pt">
            <v:stroke dashstyle="dash"/>
            <v:path arrowok="t"/>
          </v:shape>
        </w:pict>
      </w:r>
      <w:r>
        <w:pict>
          <v:shape id="_x0000_i1037" type="#_x0000_t75" alt="&amp;Icy;&amp;ncy;&amp;Kcy;&amp;acy;&amp;Ucy;&amp;Tcy; - &amp;Pcy;&amp;rcy;&amp;ocy;&amp;scy;&amp;mcy;&amp;ocy;&amp;tcy;&amp;rcy; &amp;tcy;&amp;ocy;&amp;vcy;&amp;acy;&amp;rcy;&amp;acy; - &amp;Scy;&amp;vcy;&amp;iecy;&amp;tcy;&amp;lcy;&amp;ocy;-&amp;zcy;&amp;iecy;&amp;lcy;&amp;iecy;&amp;ncy;&amp;ycy;&amp;jcy;" style="width:552pt;height:752.25pt">
            <v:imagedata r:id="rId17" r:href="rId18"/>
          </v:shape>
        </w:pict>
      </w:r>
    </w:p>
    <w:p w:rsidR="001E6076" w:rsidRDefault="001E6076" w:rsidP="005D0911">
      <w:pPr>
        <w:ind w:left="550" w:right="-710"/>
      </w:pPr>
    </w:p>
    <w:p w:rsidR="001E6076" w:rsidRPr="00C062EB" w:rsidRDefault="001E6076" w:rsidP="00C062EB">
      <w:pPr>
        <w:ind w:left="550" w:right="-710"/>
        <w:jc w:val="center"/>
        <w:rPr>
          <w:b/>
          <w:sz w:val="36"/>
          <w:szCs w:val="36"/>
        </w:rPr>
      </w:pPr>
      <w:r w:rsidRPr="00C062EB">
        <w:rPr>
          <w:b/>
          <w:sz w:val="36"/>
          <w:szCs w:val="36"/>
        </w:rPr>
        <w:t>3 ШТУКИ</w:t>
      </w:r>
    </w:p>
    <w:p w:rsidR="001E6076" w:rsidRDefault="001E6076" w:rsidP="005D0911">
      <w:pPr>
        <w:ind w:left="550" w:right="-710"/>
      </w:pPr>
    </w:p>
    <w:p w:rsidR="001E6076" w:rsidRDefault="001E6076" w:rsidP="00AE6337">
      <w:pPr>
        <w:ind w:left="284" w:right="-710"/>
      </w:pPr>
      <w:r>
        <w:rPr>
          <w:noProof/>
          <w:lang w:eastAsia="ru-RU"/>
        </w:rPr>
        <w:pict>
          <v:shape id="_x0000_s1031" style="position:absolute;left:0;text-align:left;margin-left:182pt;margin-top:-13.05pt;width:387pt;height:222.5pt;z-index:251657216" coordsize="7740,4450" path="m7740,4450c7583,3930,7427,3410,7200,2970,6973,2530,6780,2210,6380,1810,5980,1410,5393,860,4800,570,4207,280,3407,140,2820,70,2233,,1750,60,1280,150,810,240,405,425,,610e" filled="f" strokecolor="#ffc000" strokeweight="3pt">
            <v:stroke dashstyle="dash"/>
            <v:path arrowok="t"/>
          </v:shape>
        </w:pict>
      </w:r>
      <w:r>
        <w:rPr>
          <w:noProof/>
          <w:lang w:eastAsia="ru-RU"/>
        </w:rPr>
        <w:pict>
          <v:shape id="_x0000_s1032" style="position:absolute;left:0;text-align:left;margin-left:139pt;margin-top:206.45pt;width:450.15pt;height:546.15pt;z-index:251656192" coordsize="9003,10923" path="m,8240v298,418,597,837,960,1160c1323,9723,1977,9943,2180,10180v203,237,-283,537,,640c2463,10923,3653,10920,3880,10800v227,-120,-537,-467,-340,-700c3737,9867,4400,9980,5060,9400,5720,8820,6873,7697,7500,6620,8127,5543,8637,4043,8820,2940,9003,1837,8643,490,8600,e" filled="f" strokecolor="#ffc000" strokeweight="3pt">
            <v:stroke dashstyle="dash"/>
            <v:path arrowok="t"/>
          </v:shape>
        </w:pict>
      </w:r>
      <w:r>
        <w:rPr>
          <w:noProof/>
          <w:lang w:eastAsia="ru-RU"/>
        </w:rPr>
        <w:pict>
          <v:shape id="_x0000_s1033" style="position:absolute;left:0;text-align:left;margin-left:2pt;margin-top:15.45pt;width:188pt;height:606pt;z-index:251655168" coordsize="3760,12120" path="m3760,c3093,330,2427,660,1960,1040,1493,1420,1250,1767,960,2280,670,2793,373,3430,220,4120,67,4810,,5637,40,6420,80,7203,7,7870,460,8820v453,950,1920,2750,2300,3300e" filled="f" strokecolor="#ffc000" strokeweight="3pt">
            <v:stroke dashstyle="dash"/>
            <v:path arrowok="t"/>
          </v:shape>
        </w:pict>
      </w:r>
      <w:r>
        <w:pict>
          <v:shape id="_x0000_i1038" type="#_x0000_t75" alt="&amp;SHcy;&amp;acy;&amp;rcy;&amp;icy;&amp;kcy;. &amp;Pcy;&amp;ocy;&amp;dcy;&amp;acy;&amp;rcy;&amp;kcy;&amp;icy; (&amp;dcy;&amp;ocy;&amp;pcy;&amp;ocy;&amp;lcy;&amp;ncy;&amp;iecy;&amp;ncy;&amp;icy;&amp;yacy;)" style="width:564.75pt;height:738pt">
            <v:imagedata r:id="rId19" r:href="rId20" croptop="8290f" cropbottom="9127f" cropleft="10153f" cropright="11479f" gain="1.25"/>
          </v:shape>
        </w:pict>
      </w:r>
    </w:p>
    <w:p w:rsidR="001E6076" w:rsidRDefault="001E6076" w:rsidP="005D0911">
      <w:pPr>
        <w:ind w:left="550" w:right="-710"/>
        <w:rPr>
          <w:lang w:val="en-US"/>
        </w:rPr>
      </w:pPr>
    </w:p>
    <w:p w:rsidR="001E6076" w:rsidRPr="00EE7917" w:rsidRDefault="001E6076" w:rsidP="005D0911">
      <w:pPr>
        <w:ind w:left="550" w:right="-710"/>
        <w:rPr>
          <w:lang w:val="en-US"/>
        </w:rPr>
      </w:pPr>
    </w:p>
    <w:p w:rsidR="001E6076" w:rsidRPr="00C062EB" w:rsidRDefault="001E6076" w:rsidP="00C062EB">
      <w:pPr>
        <w:ind w:left="550" w:right="-710"/>
        <w:jc w:val="center"/>
        <w:rPr>
          <w:b/>
          <w:sz w:val="36"/>
          <w:szCs w:val="36"/>
        </w:rPr>
      </w:pPr>
      <w:r w:rsidRPr="00C062EB">
        <w:rPr>
          <w:b/>
          <w:sz w:val="36"/>
          <w:szCs w:val="36"/>
        </w:rPr>
        <w:t>3 ШТУКИ</w:t>
      </w:r>
    </w:p>
    <w:p w:rsidR="001E6076" w:rsidRDefault="001E6076" w:rsidP="005D0911">
      <w:pPr>
        <w:ind w:left="550" w:right="-710"/>
      </w:pPr>
      <w:r>
        <w:rPr>
          <w:noProof/>
          <w:lang w:eastAsia="ru-RU"/>
        </w:rPr>
        <w:pict>
          <v:shape id="_x0000_s1034" style="position:absolute;left:0;text-align:left;margin-left:283.5pt;margin-top:13.15pt;width:293.35pt;height:358.35pt;z-index:251661312" coordsize="5867,7167" path="m,12c670,6,1340,,1920,177v580,177,1063,503,1560,900c3977,1474,4532,1922,4905,2562v373,640,658,1588,810,2355c5867,5684,5795,6775,5820,7167e" filled="f" strokecolor="#d99594" strokeweight="3pt">
            <v:stroke dashstyle="dash"/>
            <v:path arrowok="t"/>
          </v:shape>
        </w:pict>
      </w:r>
      <w:r>
        <w:rPr>
          <w:noProof/>
          <w:lang w:eastAsia="ru-RU"/>
        </w:rPr>
        <w:pict>
          <v:shape id="_x0000_s1035" style="position:absolute;left:0;text-align:left;margin-left:22.5pt;margin-top:13pt;width:264pt;height:402.75pt;z-index:251658240" coordsize="5280,8055" path="m5280,c4962,10,4645,20,4230,135,3815,250,3240,398,2790,690,2340,982,1900,1447,1530,1890,1160,2333,818,2708,570,3345,322,3982,90,4930,45,5715,,6500,255,7653,300,8055e" filled="f" strokecolor="#d99594" strokeweight="3pt">
            <v:stroke dashstyle="dash"/>
            <v:path arrowok="t"/>
          </v:shape>
        </w:pict>
      </w:r>
    </w:p>
    <w:p w:rsidR="001E6076" w:rsidRDefault="001E6076" w:rsidP="00EA6C99">
      <w:pPr>
        <w:tabs>
          <w:tab w:val="left" w:pos="660"/>
        </w:tabs>
        <w:ind w:left="550" w:right="-710"/>
      </w:pPr>
      <w:r>
        <w:rPr>
          <w:noProof/>
          <w:lang w:eastAsia="ru-RU"/>
        </w:rPr>
        <w:pict>
          <v:shape id="_x0000_s1036" style="position:absolute;left:0;text-align:left;margin-left:269.25pt;margin-top:344.55pt;width:304.5pt;height:396.75pt;z-index:251660288" coordsize="6090,7935" path="m,6975v90,39,180,78,210,180c240,7257,143,7478,180,7590v37,112,58,205,255,240c632,7865,1238,7935,1365,7800v127,-135,-305,-578,-165,-780c1340,6818,1863,6837,2205,6585v342,-252,652,-587,1050,-1080c3653,5012,4163,4345,4590,3630,5017,2915,5570,1820,5820,1215,6070,610,6080,305,6090,e" filled="f" strokecolor="#d99594" strokeweight="3pt">
            <v:stroke dashstyle="dash"/>
            <v:path arrowok="t"/>
          </v:shape>
        </w:pict>
      </w:r>
      <w:r>
        <w:rPr>
          <w:noProof/>
          <w:lang w:eastAsia="ru-RU"/>
        </w:rPr>
        <w:pict>
          <v:shape id="_x0000_s1037" style="position:absolute;left:0;text-align:left;margin-left:36.75pt;margin-top:388.05pt;width:234.75pt;height:306.75pt;z-index:251659264" coordsize="4695,6135" path="m,c299,796,598,1593,915,2205v317,612,605,970,990,1470c2290,4175,2760,4795,3225,5205v465,410,1225,778,1470,930e" filled="f" strokecolor="#d99594" strokeweight="3pt">
            <v:stroke dashstyle="dash"/>
            <v:path arrowok="t"/>
          </v:shape>
        </w:pict>
      </w:r>
      <w:r>
        <w:pict>
          <v:shape id="_x0000_i1039" type="#_x0000_t75" alt="" style="width:540.75pt;height:729pt">
            <v:imagedata r:id="rId21" r:href="rId22" croptop="447f"/>
          </v:shape>
        </w:pict>
      </w:r>
    </w:p>
    <w:p w:rsidR="001E6076" w:rsidRDefault="001E6076" w:rsidP="00F31A0F">
      <w:pPr>
        <w:tabs>
          <w:tab w:val="left" w:pos="426"/>
        </w:tabs>
        <w:ind w:left="142" w:right="-710"/>
      </w:pPr>
      <w:r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pict>
          <v:shape id="_x0000_i1040" type="#_x0000_t75" style="width:321pt;height:354pt;visibility:visible">
            <v:imagedata r:id="rId23" o:title="" croptop="5284f" cropbottom="5510f" cropleft="4446f" cropright="1526f"/>
          </v:shape>
        </w:pict>
      </w:r>
      <w:r>
        <w:rPr>
          <w:noProof/>
          <w:lang w:eastAsia="ru-RU"/>
        </w:rPr>
        <w:pict>
          <v:shape id="_x0000_i1041" type="#_x0000_t75" style="width:235.5pt;height:293.25pt;visibility:visible">
            <v:imagedata r:id="rId24" o:title=""/>
          </v:shape>
        </w:pict>
      </w:r>
    </w:p>
    <w:p w:rsidR="001E6076" w:rsidRDefault="001E6076" w:rsidP="00EA6C99">
      <w:pPr>
        <w:tabs>
          <w:tab w:val="left" w:pos="660"/>
        </w:tabs>
        <w:ind w:left="550" w:right="-710"/>
        <w:rPr>
          <w:noProof/>
          <w:lang w:val="en-US" w:eastAsia="ru-RU"/>
        </w:rPr>
      </w:pPr>
      <w:r>
        <w:rPr>
          <w:noProof/>
          <w:lang w:val="en-US" w:eastAsia="ru-RU"/>
        </w:rPr>
        <w:t xml:space="preserve">  </w:t>
      </w:r>
      <w:r>
        <w:rPr>
          <w:noProof/>
          <w:lang w:eastAsia="ru-RU"/>
        </w:rPr>
        <w:pict>
          <v:shape id="_x0000_i1042" type="#_x0000_t75" style="width:526.5pt;height:264.75pt;visibility:visible">
            <v:imagedata r:id="rId25" o:title=""/>
          </v:shape>
        </w:pict>
      </w:r>
    </w:p>
    <w:p w:rsidR="001E6076" w:rsidRDefault="001E6076" w:rsidP="00EA6C99">
      <w:pPr>
        <w:tabs>
          <w:tab w:val="left" w:pos="660"/>
        </w:tabs>
        <w:ind w:left="550" w:right="-710"/>
        <w:rPr>
          <w:noProof/>
          <w:lang w:val="en-US" w:eastAsia="ru-RU"/>
        </w:rPr>
      </w:pPr>
    </w:p>
    <w:p w:rsidR="001E6076" w:rsidRDefault="001E6076" w:rsidP="00EA6C99">
      <w:pPr>
        <w:tabs>
          <w:tab w:val="left" w:pos="660"/>
        </w:tabs>
        <w:ind w:left="550" w:right="-710"/>
        <w:rPr>
          <w:noProof/>
          <w:lang w:val="en-US" w:eastAsia="ru-RU"/>
        </w:rPr>
      </w:pPr>
    </w:p>
    <w:p w:rsidR="001E6076" w:rsidRDefault="001E6076" w:rsidP="00EA6C99">
      <w:pPr>
        <w:tabs>
          <w:tab w:val="left" w:pos="660"/>
        </w:tabs>
        <w:ind w:left="550" w:right="-710"/>
        <w:rPr>
          <w:noProof/>
          <w:lang w:val="en-US" w:eastAsia="ru-RU"/>
        </w:rPr>
      </w:pPr>
    </w:p>
    <w:p w:rsidR="001E6076" w:rsidRDefault="001E6076" w:rsidP="00EA6C99">
      <w:pPr>
        <w:tabs>
          <w:tab w:val="left" w:pos="660"/>
        </w:tabs>
        <w:ind w:left="550" w:right="-710"/>
        <w:rPr>
          <w:noProof/>
          <w:lang w:val="en-US" w:eastAsia="ru-RU"/>
        </w:rPr>
      </w:pPr>
    </w:p>
    <w:p w:rsidR="001E6076" w:rsidRPr="00F31A0F" w:rsidRDefault="001E6076" w:rsidP="00EA6C99">
      <w:pPr>
        <w:tabs>
          <w:tab w:val="left" w:pos="660"/>
        </w:tabs>
        <w:ind w:left="550" w:right="-710"/>
        <w:rPr>
          <w:noProof/>
          <w:lang w:val="en-US" w:eastAsia="ru-RU"/>
        </w:rPr>
      </w:pPr>
      <w:r>
        <w:rPr>
          <w:noProof/>
          <w:lang w:eastAsia="ru-RU"/>
        </w:rPr>
        <w:pict>
          <v:shape id="_x0000_i1043" type="#_x0000_t75" style="width:558pt;height:231pt;visibility:visible">
            <v:imagedata r:id="rId26" o:title=""/>
          </v:shape>
        </w:pict>
      </w:r>
    </w:p>
    <w:p w:rsidR="001E6076" w:rsidRDefault="001E6076" w:rsidP="00C062EB">
      <w:pPr>
        <w:tabs>
          <w:tab w:val="left" w:pos="142"/>
        </w:tabs>
        <w:ind w:left="142" w:right="-710"/>
        <w:rPr>
          <w:lang w:val="en-US"/>
        </w:rPr>
      </w:pPr>
      <w:r>
        <w:rPr>
          <w:noProof/>
          <w:lang w:eastAsia="ru-RU"/>
        </w:rPr>
        <w:pict>
          <v:shape id="_x0000_i1044" type="#_x0000_t75" style="width:571.5pt;height:419.25pt;visibility:visible">
            <v:imagedata r:id="rId27" o:title=""/>
          </v:shape>
        </w:pict>
      </w:r>
    </w:p>
    <w:p w:rsidR="001E6076" w:rsidRDefault="001E6076" w:rsidP="00F31A0F">
      <w:pPr>
        <w:tabs>
          <w:tab w:val="left" w:pos="142"/>
        </w:tabs>
        <w:ind w:right="-710"/>
        <w:rPr>
          <w:noProof/>
          <w:lang w:val="en-US" w:eastAsia="ru-RU"/>
        </w:rPr>
      </w:pPr>
    </w:p>
    <w:p w:rsidR="001E6076" w:rsidRDefault="001E6076" w:rsidP="00F31A0F">
      <w:pPr>
        <w:tabs>
          <w:tab w:val="left" w:pos="142"/>
        </w:tabs>
        <w:ind w:left="142" w:right="-710"/>
        <w:rPr>
          <w:noProof/>
          <w:lang w:val="en-US" w:eastAsia="ru-RU"/>
        </w:rPr>
      </w:pPr>
    </w:p>
    <w:p w:rsidR="001E6076" w:rsidRDefault="001E6076" w:rsidP="00F31A0F">
      <w:pPr>
        <w:tabs>
          <w:tab w:val="left" w:pos="142"/>
        </w:tabs>
        <w:ind w:left="142" w:right="-710"/>
        <w:rPr>
          <w:noProof/>
          <w:lang w:val="en-US" w:eastAsia="ru-RU"/>
        </w:rPr>
      </w:pPr>
    </w:p>
    <w:p w:rsidR="001E6076" w:rsidRDefault="001E6076" w:rsidP="00F31A0F">
      <w:pPr>
        <w:tabs>
          <w:tab w:val="left" w:pos="142"/>
        </w:tabs>
        <w:ind w:left="142" w:right="-710"/>
        <w:rPr>
          <w:noProof/>
          <w:lang w:val="en-US" w:eastAsia="ru-RU"/>
        </w:rPr>
      </w:pPr>
    </w:p>
    <w:p w:rsidR="001E6076" w:rsidRDefault="001E6076" w:rsidP="00F31A0F">
      <w:pPr>
        <w:tabs>
          <w:tab w:val="left" w:pos="142"/>
        </w:tabs>
        <w:ind w:left="142" w:right="-710"/>
        <w:rPr>
          <w:noProof/>
          <w:lang w:val="en-US" w:eastAsia="ru-RU"/>
        </w:rPr>
      </w:pPr>
    </w:p>
    <w:p w:rsidR="001E6076" w:rsidRDefault="001E6076" w:rsidP="00770CAC">
      <w:pPr>
        <w:tabs>
          <w:tab w:val="left" w:pos="142"/>
        </w:tabs>
        <w:ind w:left="142" w:right="-710"/>
        <w:rPr>
          <w:noProof/>
          <w:lang w:val="en-US" w:eastAsia="ru-RU"/>
        </w:rPr>
      </w:pPr>
      <w:r>
        <w:rPr>
          <w:noProof/>
          <w:lang w:eastAsia="ru-RU"/>
        </w:rPr>
        <w:pict>
          <v:shape id="_x0000_i1045" type="#_x0000_t75" style="width:8in;height:621pt;visibility:visible">
            <v:imagedata r:id="rId28" o:title=""/>
          </v:shape>
        </w:pict>
      </w:r>
    </w:p>
    <w:p w:rsidR="001E6076" w:rsidRDefault="001E6076" w:rsidP="00F31A0F">
      <w:pPr>
        <w:tabs>
          <w:tab w:val="left" w:pos="142"/>
        </w:tabs>
        <w:ind w:left="142" w:right="-710"/>
        <w:rPr>
          <w:noProof/>
          <w:lang w:val="en-US" w:eastAsia="ru-RU"/>
        </w:rPr>
      </w:pPr>
    </w:p>
    <w:p w:rsidR="001E6076" w:rsidRDefault="001E6076" w:rsidP="00F31A0F">
      <w:pPr>
        <w:tabs>
          <w:tab w:val="left" w:pos="142"/>
        </w:tabs>
        <w:ind w:left="142" w:right="-710"/>
        <w:rPr>
          <w:noProof/>
          <w:lang w:val="en-US" w:eastAsia="ru-RU"/>
        </w:rPr>
      </w:pPr>
    </w:p>
    <w:p w:rsidR="001E6076" w:rsidRDefault="001E6076" w:rsidP="00F31A0F">
      <w:pPr>
        <w:tabs>
          <w:tab w:val="left" w:pos="142"/>
        </w:tabs>
        <w:ind w:left="142" w:right="-710"/>
        <w:rPr>
          <w:noProof/>
          <w:lang w:val="en-US" w:eastAsia="ru-RU"/>
        </w:rPr>
      </w:pPr>
    </w:p>
    <w:p w:rsidR="001E6076" w:rsidRDefault="001E6076" w:rsidP="00F31A0F">
      <w:pPr>
        <w:tabs>
          <w:tab w:val="left" w:pos="142"/>
        </w:tabs>
        <w:ind w:left="142" w:right="-710"/>
        <w:rPr>
          <w:noProof/>
          <w:lang w:val="en-US" w:eastAsia="ru-RU"/>
        </w:rPr>
      </w:pPr>
    </w:p>
    <w:p w:rsidR="001E6076" w:rsidRDefault="001E6076" w:rsidP="00F31A0F">
      <w:pPr>
        <w:tabs>
          <w:tab w:val="left" w:pos="142"/>
        </w:tabs>
        <w:ind w:left="142" w:right="-710"/>
        <w:rPr>
          <w:noProof/>
          <w:lang w:val="en-US" w:eastAsia="ru-RU"/>
        </w:rPr>
      </w:pPr>
    </w:p>
    <w:p w:rsidR="001E6076" w:rsidRDefault="001E6076" w:rsidP="00F31A0F">
      <w:pPr>
        <w:tabs>
          <w:tab w:val="left" w:pos="142"/>
        </w:tabs>
        <w:ind w:left="142" w:right="-710"/>
        <w:rPr>
          <w:noProof/>
          <w:lang w:val="en-US" w:eastAsia="ru-RU"/>
        </w:rPr>
      </w:pPr>
    </w:p>
    <w:p w:rsidR="001E6076" w:rsidRDefault="001E6076" w:rsidP="00770CAC">
      <w:pPr>
        <w:tabs>
          <w:tab w:val="left" w:pos="142"/>
        </w:tabs>
        <w:ind w:left="142" w:right="-710"/>
        <w:jc w:val="center"/>
        <w:rPr>
          <w:noProof/>
          <w:lang w:val="en-US" w:eastAsia="ru-RU"/>
        </w:rPr>
      </w:pPr>
      <w:r>
        <w:rPr>
          <w:noProof/>
          <w:lang w:eastAsia="ru-RU"/>
        </w:rPr>
        <w:pict>
          <v:shape id="_x0000_i1046" type="#_x0000_t75" style="width:398.25pt;height:423.75pt;visibility:visible">
            <v:imagedata r:id="rId29" o:title=""/>
          </v:shape>
        </w:pict>
      </w:r>
    </w:p>
    <w:p w:rsidR="001E6076" w:rsidRPr="00770CAC" w:rsidRDefault="001E6076" w:rsidP="00770CAC">
      <w:pPr>
        <w:tabs>
          <w:tab w:val="left" w:pos="142"/>
        </w:tabs>
        <w:ind w:left="142" w:right="-710"/>
        <w:jc w:val="center"/>
        <w:rPr>
          <w:noProof/>
          <w:lang w:val="en-US" w:eastAsia="ru-RU"/>
        </w:rPr>
      </w:pPr>
      <w:r>
        <w:rPr>
          <w:noProof/>
          <w:lang w:eastAsia="ru-RU"/>
        </w:rPr>
        <w:pict>
          <v:shape id="_x0000_i1047" type="#_x0000_t75" style="width:330.75pt;height:349.5pt;visibility:visible">
            <v:imagedata r:id="rId30" o:title=""/>
          </v:shape>
        </w:pict>
      </w:r>
    </w:p>
    <w:p w:rsidR="001E6076" w:rsidRDefault="001E6076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  <w:r>
        <w:rPr>
          <w:noProof/>
          <w:lang w:eastAsia="ru-RU"/>
        </w:rPr>
        <w:pict>
          <v:shape id="_x0000_i1048" type="#_x0000_t75" style="width:449.25pt;height:642.75pt;visibility:visible">
            <v:imagedata r:id="rId31" o:title=""/>
          </v:shape>
        </w:pict>
      </w:r>
    </w:p>
    <w:p w:rsidR="001E6076" w:rsidRDefault="001E6076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1E6076" w:rsidRDefault="001E6076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1E6076" w:rsidRDefault="001E6076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1E6076" w:rsidRDefault="001E6076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1E6076" w:rsidRDefault="001E6076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1E6076" w:rsidRDefault="001E6076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  <w:r>
        <w:rPr>
          <w:noProof/>
          <w:lang w:eastAsia="ru-RU"/>
        </w:rPr>
        <w:pict>
          <v:shape id="_x0000_i1049" type="#_x0000_t75" style="width:528pt;height:469.5pt;visibility:visible">
            <v:imagedata r:id="rId32" o:title=""/>
          </v:shape>
        </w:pict>
      </w:r>
    </w:p>
    <w:p w:rsidR="001E6076" w:rsidRDefault="001E6076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1E6076" w:rsidRDefault="001E6076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1E6076" w:rsidRDefault="001E6076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1E6076" w:rsidRDefault="001E6076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1E6076" w:rsidRDefault="001E6076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1E6076" w:rsidRDefault="001E6076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1E6076" w:rsidRDefault="001E6076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1E6076" w:rsidRDefault="001E6076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1E6076" w:rsidRDefault="001E6076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1E6076" w:rsidRDefault="001E6076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1E6076" w:rsidRDefault="001E6076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1E6076" w:rsidRDefault="001E6076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1E6076" w:rsidRDefault="001E6076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1E6076" w:rsidRDefault="001E6076" w:rsidP="00770CAC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1E6076" w:rsidRDefault="001E6076" w:rsidP="00C062EB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  <w:r>
        <w:rPr>
          <w:noProof/>
          <w:lang w:eastAsia="ru-RU"/>
        </w:rPr>
        <w:pict>
          <v:shape id="_x0000_i1050" type="#_x0000_t75" style="width:487.5pt;height:591pt;visibility:visible">
            <v:imagedata r:id="rId33" o:title=""/>
          </v:shape>
        </w:pict>
      </w:r>
    </w:p>
    <w:p w:rsidR="001E6076" w:rsidRDefault="001E6076" w:rsidP="00EE7917">
      <w:pPr>
        <w:tabs>
          <w:tab w:val="left" w:pos="142"/>
        </w:tabs>
        <w:ind w:right="-710"/>
        <w:rPr>
          <w:noProof/>
          <w:lang w:val="en-US" w:eastAsia="ru-RU"/>
        </w:rPr>
      </w:pPr>
    </w:p>
    <w:p w:rsidR="001E6076" w:rsidRDefault="001E6076" w:rsidP="00EE7917">
      <w:pPr>
        <w:tabs>
          <w:tab w:val="left" w:pos="142"/>
        </w:tabs>
        <w:ind w:right="-710"/>
        <w:rPr>
          <w:noProof/>
          <w:lang w:val="en-US" w:eastAsia="ru-RU"/>
        </w:rPr>
      </w:pPr>
    </w:p>
    <w:p w:rsidR="001E6076" w:rsidRDefault="001E6076" w:rsidP="00EE7917">
      <w:pPr>
        <w:tabs>
          <w:tab w:val="left" w:pos="142"/>
        </w:tabs>
        <w:ind w:right="-710"/>
        <w:rPr>
          <w:noProof/>
          <w:lang w:val="en-US" w:eastAsia="ru-RU"/>
        </w:rPr>
      </w:pPr>
    </w:p>
    <w:p w:rsidR="001E6076" w:rsidRDefault="001E6076" w:rsidP="00EE7917">
      <w:pPr>
        <w:tabs>
          <w:tab w:val="left" w:pos="142"/>
        </w:tabs>
        <w:ind w:right="-710"/>
        <w:rPr>
          <w:noProof/>
          <w:lang w:val="en-US" w:eastAsia="ru-RU"/>
        </w:rPr>
      </w:pPr>
    </w:p>
    <w:p w:rsidR="001E6076" w:rsidRDefault="001E6076" w:rsidP="00EE7917">
      <w:pPr>
        <w:tabs>
          <w:tab w:val="left" w:pos="142"/>
        </w:tabs>
        <w:ind w:right="-710"/>
        <w:rPr>
          <w:noProof/>
          <w:lang w:val="en-US" w:eastAsia="ru-RU"/>
        </w:rPr>
      </w:pPr>
    </w:p>
    <w:p w:rsidR="001E6076" w:rsidRDefault="001E6076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  <w:r>
        <w:rPr>
          <w:noProof/>
          <w:lang w:eastAsia="ru-RU"/>
        </w:rPr>
        <w:pict>
          <v:shape id="_x0000_i1051" type="#_x0000_t75" style="width:350.25pt;height:363pt;visibility:visible">
            <v:imagedata r:id="rId34" o:title=""/>
          </v:shape>
        </w:pict>
      </w:r>
    </w:p>
    <w:p w:rsidR="001E6076" w:rsidRDefault="001E6076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  <w:r>
        <w:rPr>
          <w:noProof/>
          <w:lang w:eastAsia="ru-RU"/>
        </w:rPr>
        <w:pict>
          <v:shape id="_x0000_i1052" type="#_x0000_t75" style="width:361.5pt;height:341.25pt;visibility:visible">
            <v:imagedata r:id="rId35" o:title=""/>
          </v:shape>
        </w:pict>
      </w:r>
    </w:p>
    <w:p w:rsidR="001E6076" w:rsidRDefault="001E6076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1E6076" w:rsidRDefault="001E6076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1E6076" w:rsidRDefault="001E6076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1E6076" w:rsidRDefault="001E6076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  <w:r>
        <w:rPr>
          <w:noProof/>
          <w:lang w:eastAsia="ru-RU"/>
        </w:rPr>
        <w:pict>
          <v:shape id="_x0000_i1053" type="#_x0000_t75" style="width:521.25pt;height:542.25pt;visibility:visible">
            <v:imagedata r:id="rId36" o:title=""/>
          </v:shape>
        </w:pict>
      </w:r>
    </w:p>
    <w:p w:rsidR="001E6076" w:rsidRDefault="001E6076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1E6076" w:rsidRDefault="001E6076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1E6076" w:rsidRDefault="001E6076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1E6076" w:rsidRDefault="001E6076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1E6076" w:rsidRDefault="001E6076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1E6076" w:rsidRDefault="001E6076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1E6076" w:rsidRDefault="001E6076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1E6076" w:rsidRDefault="001E6076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1E6076" w:rsidRDefault="001E6076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1E6076" w:rsidRDefault="001E6076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1E6076" w:rsidRDefault="001E6076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1E6076" w:rsidRDefault="001E6076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</w:p>
    <w:p w:rsidR="001E6076" w:rsidRDefault="001E6076" w:rsidP="00EE7917">
      <w:pPr>
        <w:tabs>
          <w:tab w:val="left" w:pos="142"/>
        </w:tabs>
        <w:ind w:right="-710"/>
        <w:jc w:val="center"/>
        <w:rPr>
          <w:noProof/>
          <w:lang w:val="en-US" w:eastAsia="ru-RU"/>
        </w:rPr>
      </w:pPr>
      <w:r>
        <w:rPr>
          <w:noProof/>
          <w:lang w:eastAsia="ru-RU"/>
        </w:rPr>
        <w:pict>
          <v:shape id="_x0000_i1054" type="#_x0000_t75" style="width:438pt;height:457.5pt;visibility:visible">
            <v:imagedata r:id="rId37" o:title=""/>
          </v:shape>
        </w:pict>
      </w:r>
    </w:p>
    <w:p w:rsidR="001E6076" w:rsidRPr="00EE7917" w:rsidRDefault="001E6076" w:rsidP="00EE7917">
      <w:pPr>
        <w:tabs>
          <w:tab w:val="left" w:pos="142"/>
        </w:tabs>
        <w:ind w:right="-710"/>
        <w:rPr>
          <w:noProof/>
          <w:lang w:val="en-US" w:eastAsia="ru-RU"/>
        </w:rPr>
      </w:pPr>
      <w:r>
        <w:rPr>
          <w:noProof/>
          <w:lang w:eastAsia="ru-RU"/>
        </w:rPr>
        <w:pict>
          <v:shape id="_x0000_i1055" type="#_x0000_t75" style="width:351.75pt;height:395.25pt;visibility:visible">
            <v:imagedata r:id="rId38" o:title=""/>
          </v:shape>
        </w:pict>
      </w:r>
      <w:r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pict>
          <v:shape id="_x0000_i1056" type="#_x0000_t75" style="width:211.5pt;height:618pt;visibility:visible">
            <v:imagedata r:id="rId39" o:title=""/>
          </v:shape>
        </w:pict>
      </w:r>
    </w:p>
    <w:p w:rsidR="001E6076" w:rsidRPr="00770CAC" w:rsidRDefault="001E6076" w:rsidP="00770CAC">
      <w:pPr>
        <w:tabs>
          <w:tab w:val="left" w:pos="142"/>
        </w:tabs>
        <w:ind w:right="-710"/>
        <w:jc w:val="center"/>
        <w:rPr>
          <w:sz w:val="1200"/>
          <w:szCs w:val="1200"/>
          <w:lang w:val="en-US"/>
        </w:rPr>
      </w:pPr>
      <w:r w:rsidRPr="00077F26">
        <w:rPr>
          <w:b/>
          <w:noProof/>
          <w:sz w:val="40"/>
          <w:szCs w:val="40"/>
          <w:lang w:eastAsia="ru-RU"/>
        </w:rPr>
        <w:pict>
          <v:shape id="_x0000_i1057" type="#_x0000_t75" style="width:579.75pt;height:589.5pt">
            <v:imagedata r:id="rId7" o:title="" gain="109227f"/>
          </v:shape>
        </w:pict>
      </w:r>
    </w:p>
    <w:sectPr w:rsidR="001E6076" w:rsidRPr="00770CAC" w:rsidSect="008A2FB7">
      <w:pgSz w:w="11906" w:h="16838"/>
      <w:pgMar w:top="142" w:right="14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D271E5"/>
    <w:multiLevelType w:val="hybridMultilevel"/>
    <w:tmpl w:val="783C355C"/>
    <w:lvl w:ilvl="0" w:tplc="90AED0D8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/>
        <w:i w:val="0"/>
        <w:color w:val="auto"/>
        <w:sz w:val="44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18A5"/>
    <w:rsid w:val="00077F26"/>
    <w:rsid w:val="000D70C2"/>
    <w:rsid w:val="001726AD"/>
    <w:rsid w:val="001A6E3B"/>
    <w:rsid w:val="001E5079"/>
    <w:rsid w:val="001E6076"/>
    <w:rsid w:val="00241D0F"/>
    <w:rsid w:val="002C179F"/>
    <w:rsid w:val="0032380C"/>
    <w:rsid w:val="00374C5A"/>
    <w:rsid w:val="003B222D"/>
    <w:rsid w:val="003C6F23"/>
    <w:rsid w:val="003E33FB"/>
    <w:rsid w:val="00432451"/>
    <w:rsid w:val="00466FC4"/>
    <w:rsid w:val="00477174"/>
    <w:rsid w:val="004859AC"/>
    <w:rsid w:val="00492F6E"/>
    <w:rsid w:val="004D69E2"/>
    <w:rsid w:val="00524A20"/>
    <w:rsid w:val="00594DEC"/>
    <w:rsid w:val="005D0911"/>
    <w:rsid w:val="005D18A5"/>
    <w:rsid w:val="006036DD"/>
    <w:rsid w:val="006068CE"/>
    <w:rsid w:val="006512DA"/>
    <w:rsid w:val="006D0588"/>
    <w:rsid w:val="00770CAC"/>
    <w:rsid w:val="00813CF1"/>
    <w:rsid w:val="00862095"/>
    <w:rsid w:val="008A2FB7"/>
    <w:rsid w:val="008A78E1"/>
    <w:rsid w:val="008E1845"/>
    <w:rsid w:val="00952739"/>
    <w:rsid w:val="009B139A"/>
    <w:rsid w:val="009D2289"/>
    <w:rsid w:val="00A16BB6"/>
    <w:rsid w:val="00A37515"/>
    <w:rsid w:val="00A61ECC"/>
    <w:rsid w:val="00AE6337"/>
    <w:rsid w:val="00B80657"/>
    <w:rsid w:val="00BB294C"/>
    <w:rsid w:val="00C062EB"/>
    <w:rsid w:val="00C61607"/>
    <w:rsid w:val="00CB4257"/>
    <w:rsid w:val="00DB3020"/>
    <w:rsid w:val="00DF7F6D"/>
    <w:rsid w:val="00E80916"/>
    <w:rsid w:val="00EA6C99"/>
    <w:rsid w:val="00ED4685"/>
    <w:rsid w:val="00ED7979"/>
    <w:rsid w:val="00EE7917"/>
    <w:rsid w:val="00F11EF8"/>
    <w:rsid w:val="00F3042C"/>
    <w:rsid w:val="00F31A0F"/>
    <w:rsid w:val="00F442B2"/>
    <w:rsid w:val="00FA1D18"/>
    <w:rsid w:val="00FB2D92"/>
    <w:rsid w:val="00FB58C1"/>
    <w:rsid w:val="00FC75BF"/>
    <w:rsid w:val="00FE4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228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61ECC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61ECC"/>
    <w:rPr>
      <w:rFonts w:ascii="Tahoma" w:hAnsi="Tahoma" w:cs="Times New Roman"/>
      <w:sz w:val="16"/>
    </w:rPr>
  </w:style>
  <w:style w:type="paragraph" w:styleId="NormalWeb">
    <w:name w:val="Normal (Web)"/>
    <w:basedOn w:val="Normal"/>
    <w:uiPriority w:val="99"/>
    <w:semiHidden/>
    <w:rsid w:val="003238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http://www.tiendadeglobos.com/images/attributes/R5-globo-azul-real.jpg" TargetMode="External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http://www.flowerty.ru/pic/04b16261427122fd41b8390c388e1aa3.png" TargetMode="External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http://vv66.ru/upload_files/18.10.2013-41.jpg" TargetMode="External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424</TotalTime>
  <Pages>27</Pages>
  <Words>182</Words>
  <Characters>1044</Characters>
  <Application>Microsoft Office Outlook</Application>
  <DocSecurity>0</DocSecurity>
  <Lines>0</Lines>
  <Paragraphs>0</Paragraphs>
  <ScaleCrop>false</ScaleCrop>
  <Company>CompEdu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2015-07-05T12:01:00Z</cp:lastPrinted>
  <dcterms:created xsi:type="dcterms:W3CDTF">2014-07-30T10:13:00Z</dcterms:created>
  <dcterms:modified xsi:type="dcterms:W3CDTF">2015-07-05T12:03:00Z</dcterms:modified>
</cp:coreProperties>
</file>